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063" w:rsidRDefault="00D70063" w:rsidP="00D70063">
      <w:pPr>
        <w:pStyle w:val="Heading3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157EC6F2" wp14:editId="3BA2E936">
                <wp:simplePos x="0" y="0"/>
                <mc:AlternateContent>
                  <mc:Choice Requires="wp14">
                    <wp:positionH relativeFrom="page">
                      <wp14:pctPosHOffset>8800</wp14:pctPosHOffset>
                    </wp:positionH>
                  </mc:Choice>
                  <mc:Fallback>
                    <wp:positionH relativeFrom="page">
                      <wp:posOffset>683895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2148840" cy="8458200"/>
                <wp:effectExtent l="0" t="0" r="3810" b="0"/>
                <wp:wrapSquare wrapText="bothSides"/>
                <wp:docPr id="217" name="Text Box 2" descr="Sidebar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45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063" w:rsidRDefault="00D70063" w:rsidP="00D70063">
                            <w:pPr>
                              <w:pStyle w:val="Photo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87A75C5" wp14:editId="5D04C4C1">
                                  <wp:extent cx="1548765" cy="14287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02DFE68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453" cy="1429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alias w:val="Your Name"/>
                              <w:tag w:val="Your Name"/>
                              <w:id w:val="-1489158292"/>
                              <w:placeholder>
                                <w:docPart w:val="1FDF3076D5434EB2A80C3DAE8140871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187B92" w:rsidRPr="00486E5D" w:rsidRDefault="00D05010" w:rsidP="00486E5D">
                                <w:pPr>
                                  <w:pStyle w:val="Title"/>
                                </w:pPr>
                                <w:r>
                                  <w:t>iSRAEL DELGADO</w:t>
                                </w:r>
                              </w:p>
                            </w:sdtContent>
                          </w:sdt>
                          <w:p w:rsidR="00D70063" w:rsidRDefault="003560CC" w:rsidP="00D70063">
                            <w:pPr>
                              <w:pStyle w:val="Subtitle"/>
                            </w:pPr>
                            <w:sdt>
                              <w:sdtPr>
                                <w:alias w:val="Position Title"/>
                                <w:tag w:val=""/>
                                <w:id w:val="-214128171"/>
                                <w:placeholder>
                                  <w:docPart w:val="4266CAC6F9D041EEAA210FDB6E58CA4C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08142D">
                                  <w:t>Position Title</w:t>
                                </w:r>
                              </w:sdtContent>
                            </w:sdt>
                          </w:p>
                          <w:sdt>
                            <w:sdtPr>
                              <w:id w:val="1993831541"/>
                              <w:placeholder>
                                <w:docPart w:val="DD32898AA8ED44899DC8559C00814DC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D70063" w:rsidRDefault="00D70063" w:rsidP="00D70063">
                                <w:pPr>
                                  <w:pStyle w:val="Heading2"/>
                                </w:pPr>
                                <w:r>
                                  <w:t>Skills &amp; Abilities</w:t>
                                </w:r>
                              </w:p>
                            </w:sdtContent>
                          </w:sdt>
                          <w:p w:rsidR="00D70063" w:rsidRDefault="00D05010" w:rsidP="00D70063">
                            <w:r>
                              <w:t>Accustom to fast pace work, great work ethic, fast learner, finish tasks in a timely manner, good with money,</w:t>
                            </w:r>
                          </w:p>
                          <w:sdt>
                            <w:sdtPr>
                              <w:id w:val="-26178941"/>
                              <w:placeholder>
                                <w:docPart w:val="3BA3AE75CE99453689ADDC0BC45DB75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D70063" w:rsidRDefault="00D70063" w:rsidP="00D70063">
                                <w:pPr>
                                  <w:pStyle w:val="Heading2"/>
                                </w:pPr>
                                <w:r>
                                  <w:t>Vitals</w:t>
                                </w:r>
                              </w:p>
                            </w:sdtContent>
                          </w:sdt>
                          <w:p w:rsidR="00D70063" w:rsidRDefault="00057084" w:rsidP="00D70063">
                            <w:pPr>
                              <w:pStyle w:val="ContactInfo"/>
                            </w:pPr>
                            <w:r>
                              <w:t>Lindsay CA, 93247</w:t>
                            </w:r>
                          </w:p>
                          <w:p w:rsidR="00D70063" w:rsidRDefault="00D70063" w:rsidP="00D70063">
                            <w:pPr>
                              <w:pStyle w:val="ContactInfo"/>
                            </w:pPr>
                            <w:r>
                              <w:rPr>
                                <w:rStyle w:val="Strong"/>
                              </w:rPr>
                              <w:t>E</w:t>
                            </w:r>
                            <w:r>
                              <w:t xml:space="preserve"> </w:t>
                            </w:r>
                            <w:r w:rsidR="00057084">
                              <w:t>13987@lindsay.k12.ca.us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EC6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Sidebar text box" style="position:absolute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top;mso-position-vertical-relative:margin;mso-width-percent:0;mso-height-percent:0;mso-left-percent:88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" filled="f" stroked="f">
                <v:textbox inset="0,0,0,0">
                  <w:txbxContent>
                    <w:p w:rsidR="00D70063" w:rsidRDefault="00D70063" w:rsidP="00D70063">
                      <w:pPr>
                        <w:pStyle w:val="Photo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87A75C5" wp14:editId="5D04C4C1">
                            <wp:extent cx="1548765" cy="14287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02DFE68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9453" cy="1429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alias w:val="Your Name"/>
                        <w:tag w:val="Your Name"/>
                        <w:id w:val="-1489158292"/>
                        <w:placeholder>
                          <w:docPart w:val="1FDF3076D5434EB2A80C3DAE81408714"/>
                        </w:placeholder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15:appearance w15:val="hidden"/>
                        <w:text w:multiLine="1"/>
                      </w:sdtPr>
                      <w:sdtEndPr/>
                      <w:sdtContent>
                        <w:p w:rsidR="00187B92" w:rsidRPr="00486E5D" w:rsidRDefault="00D05010" w:rsidP="00486E5D">
                          <w:pPr>
                            <w:pStyle w:val="Title"/>
                          </w:pPr>
                          <w:r>
                            <w:t>iSRAEL DELGADO</w:t>
                          </w:r>
                        </w:p>
                      </w:sdtContent>
                    </w:sdt>
                    <w:p w:rsidR="00D70063" w:rsidRDefault="003560CC" w:rsidP="00D70063">
                      <w:pPr>
                        <w:pStyle w:val="Subtitle"/>
                      </w:pPr>
                      <w:sdt>
                        <w:sdtPr>
                          <w:alias w:val="Position Title"/>
                          <w:tag w:val=""/>
                          <w:id w:val="-214128171"/>
                          <w:placeholder>
                            <w:docPart w:val="4266CAC6F9D041EEAA210FDB6E58CA4C"/>
                          </w:placeholder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15:appearance w15:val="hidden"/>
                          <w:text w:multiLine="1"/>
                        </w:sdtPr>
                        <w:sdtEndPr/>
                        <w:sdtContent>
                          <w:r w:rsidR="0008142D">
                            <w:t>Position Title</w:t>
                          </w:r>
                        </w:sdtContent>
                      </w:sdt>
                    </w:p>
                    <w:sdt>
                      <w:sdtPr>
                        <w:id w:val="1993831541"/>
                        <w:placeholder>
                          <w:docPart w:val="DD32898AA8ED44899DC8559C00814DC9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D70063" w:rsidRDefault="00D70063" w:rsidP="00D70063">
                          <w:pPr>
                            <w:pStyle w:val="Heading2"/>
                          </w:pPr>
                          <w:r>
                            <w:t>Skills &amp; Abilities</w:t>
                          </w:r>
                        </w:p>
                      </w:sdtContent>
                    </w:sdt>
                    <w:p w:rsidR="00D70063" w:rsidRDefault="00D05010" w:rsidP="00D70063">
                      <w:r>
                        <w:t>Accustom to fast pace work, great work ethic, fast learner, finish tasks in a timely manner, good with money,</w:t>
                      </w:r>
                    </w:p>
                    <w:sdt>
                      <w:sdtPr>
                        <w:id w:val="-26178941"/>
                        <w:placeholder>
                          <w:docPart w:val="3BA3AE75CE99453689ADDC0BC45DB752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D70063" w:rsidRDefault="00D70063" w:rsidP="00D70063">
                          <w:pPr>
                            <w:pStyle w:val="Heading2"/>
                          </w:pPr>
                          <w:r>
                            <w:t>Vitals</w:t>
                          </w:r>
                        </w:p>
                      </w:sdtContent>
                    </w:sdt>
                    <w:p w:rsidR="00D70063" w:rsidRDefault="00057084" w:rsidP="00D70063">
                      <w:pPr>
                        <w:pStyle w:val="ContactInfo"/>
                      </w:pPr>
                      <w:r>
                        <w:t>Lindsay CA, 93247</w:t>
                      </w:r>
                    </w:p>
                    <w:p w:rsidR="00D70063" w:rsidRDefault="00D70063" w:rsidP="00D70063">
                      <w:pPr>
                        <w:pStyle w:val="ContactInfo"/>
                      </w:pPr>
                      <w:r>
                        <w:rPr>
                          <w:rStyle w:val="Strong"/>
                        </w:rPr>
                        <w:t>E</w:t>
                      </w:r>
                      <w:r>
                        <w:t xml:space="preserve"> </w:t>
                      </w:r>
                      <w:r w:rsidR="00057084">
                        <w:t>13987@lindsay.k12.ca.us</w:t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r w:rsidR="00D05010">
        <w:t>EXP: hANDELING MONEY, FAST LEARNER, SOCIAL SKILLS</w:t>
      </w:r>
    </w:p>
    <w:p w:rsidR="00D70063" w:rsidRDefault="00D05010" w:rsidP="00D70063">
      <w:pPr>
        <w:pStyle w:val="Heading4"/>
      </w:pPr>
      <w:r>
        <w:t>mCDONALDS, lINDSAY, ca</w:t>
      </w:r>
    </w:p>
    <w:p w:rsidR="00D70063" w:rsidRDefault="00D05010" w:rsidP="00D70063">
      <w:pPr>
        <w:pStyle w:val="Heading5"/>
      </w:pPr>
      <w:r>
        <w:t>OCT 23-CURRENT</w:t>
      </w:r>
    </w:p>
    <w:p w:rsidR="00D70063" w:rsidRDefault="00D05010" w:rsidP="00D70063">
      <w:r>
        <w:t>There at McDonalds not only do I have to focus on what I’m doing, I handle money take orders, assist my team if they are failing and deal with consumers</w:t>
      </w:r>
    </w:p>
    <w:sdt>
      <w:sdtPr>
        <w:id w:val="1745452497"/>
        <w:placeholder>
          <w:docPart w:val="7A60D57B611B48FBBC8BD0033FA22384"/>
        </w:placeholder>
        <w:temporary/>
        <w:showingPlcHdr/>
        <w15:appearance w15:val="hidden"/>
      </w:sdtPr>
      <w:sdtEndPr/>
      <w:sdtContent>
        <w:p w:rsidR="00D70063" w:rsidRDefault="00D70063" w:rsidP="00D70063">
          <w:pPr>
            <w:pStyle w:val="Heading3"/>
          </w:pPr>
          <w:r>
            <w:t>Education</w:t>
          </w:r>
        </w:p>
      </w:sdtContent>
    </w:sdt>
    <w:p w:rsidR="00D70063" w:rsidRDefault="00D05010" w:rsidP="00D70063">
      <w:pPr>
        <w:pStyle w:val="Heading4"/>
      </w:pPr>
      <w:r>
        <w:t>Lindsay high school</w:t>
      </w:r>
    </w:p>
    <w:p w:rsidR="00D70063" w:rsidRDefault="00D05010" w:rsidP="00D70063">
      <w:r>
        <w:t>Graduated highschool with a 3.1 gpa,</w:t>
      </w:r>
    </w:p>
    <w:p w:rsidR="00D70063" w:rsidRDefault="003560CC" w:rsidP="00D70063">
      <w:pPr>
        <w:pStyle w:val="Heading3"/>
      </w:pPr>
      <w:sdt>
        <w:sdtPr>
          <w:id w:val="-1841693515"/>
          <w:placeholder>
            <w:docPart w:val="5109A008C5DA43CD8D07FB79DA101EC4"/>
          </w:placeholder>
          <w:temporary/>
          <w:showingPlcHdr/>
          <w15:appearance w15:val="hidden"/>
        </w:sdtPr>
        <w:sdtEndPr/>
        <w:sdtContent>
          <w:r w:rsidR="00D70063">
            <w:t>COMMUNICATION</w:t>
          </w:r>
        </w:sdtContent>
      </w:sdt>
    </w:p>
    <w:p w:rsidR="00D70063" w:rsidRDefault="00D05010" w:rsidP="00D05010">
      <w:r>
        <w:t>Communication skills on point</w:t>
      </w:r>
    </w:p>
    <w:p w:rsidR="00D70063" w:rsidRDefault="003560CC" w:rsidP="00D70063">
      <w:pPr>
        <w:pStyle w:val="Heading3"/>
      </w:pPr>
      <w:sdt>
        <w:sdtPr>
          <w:id w:val="1154334311"/>
          <w:placeholder>
            <w:docPart w:val="BD29F2508678423584897E1E9303AE74"/>
          </w:placeholder>
          <w:temporary/>
          <w:showingPlcHdr/>
          <w15:appearance w15:val="hidden"/>
        </w:sdtPr>
        <w:sdtEndPr/>
        <w:sdtContent>
          <w:r w:rsidR="00D70063">
            <w:t>REFERENCES</w:t>
          </w:r>
        </w:sdtContent>
      </w:sdt>
    </w:p>
    <w:p w:rsidR="00581FC8" w:rsidRPr="00581FC8" w:rsidRDefault="00D05010" w:rsidP="00D05010">
      <w:pPr>
        <w:pStyle w:val="Heading4"/>
      </w:pPr>
      <w:r>
        <w:t>Lorena ROsales, Mcdonalds</w:t>
      </w:r>
    </w:p>
    <w:sectPr w:rsidR="00581FC8" w:rsidRPr="00581FC8" w:rsidSect="00FD7C04">
      <w:headerReference w:type="default" r:id="rId7"/>
      <w:pgSz w:w="12240" w:h="15840"/>
      <w:pgMar w:top="1080" w:right="1080" w:bottom="1080" w:left="4867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0CC" w:rsidRDefault="003560CC" w:rsidP="00187B92">
      <w:pPr>
        <w:spacing w:after="0" w:line="240" w:lineRule="auto"/>
      </w:pPr>
      <w:r>
        <w:separator/>
      </w:r>
    </w:p>
  </w:endnote>
  <w:endnote w:type="continuationSeparator" w:id="0">
    <w:p w:rsidR="003560CC" w:rsidRDefault="003560CC" w:rsidP="0018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0CC" w:rsidRDefault="003560CC" w:rsidP="00187B92">
      <w:pPr>
        <w:spacing w:after="0" w:line="240" w:lineRule="auto"/>
      </w:pPr>
      <w:r>
        <w:separator/>
      </w:r>
    </w:p>
  </w:footnote>
  <w:footnote w:type="continuationSeparator" w:id="0">
    <w:p w:rsidR="003560CC" w:rsidRDefault="003560CC" w:rsidP="00187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30284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9F0771" w:rsidRDefault="00187B9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D95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  <w:lang w:eastAsia="en-US"/>
          </w:rPr>
          <mc:AlternateContent>
            <mc:Choice Requires="wps">
              <w:drawing>
                <wp:anchor distT="45720" distB="45720" distL="114300" distR="114300" simplePos="0" relativeHeight="251659264" behindDoc="0" locked="1" layoutInCell="1" allowOverlap="1" wp14:anchorId="7A7FBB06" wp14:editId="1136BFF5">
                  <wp:simplePos x="0" y="0"/>
                  <mc:AlternateContent>
                    <mc:Choice Requires="wp14">
                      <wp:positionH relativeFrom="page">
                        <wp14:pctPosHOffset>8800</wp14:pctPosHOffset>
                      </wp:positionH>
                    </mc:Choice>
                    <mc:Fallback>
                      <wp:positionH relativeFrom="page">
                        <wp:posOffset>683895</wp:posOffset>
                      </wp:positionH>
                    </mc:Fallback>
                  </mc:AlternateContent>
                  <wp:positionV relativeFrom="margin">
                    <wp:posOffset>0</wp:posOffset>
                  </wp:positionV>
                  <wp:extent cx="2148840" cy="8458200"/>
                  <wp:effectExtent l="0" t="0" r="3810" b="0"/>
                  <wp:wrapSquare wrapText="bothSides"/>
                  <wp:docPr id="3" name="Text Box 2" descr="Sidebar text box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48840" cy="845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single" w:sz="18" w:space="0" w:color="864A04" w:themeColor="accent1" w:themeShade="80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  <w:tblDescription w:val="Layout table"/>
                              </w:tblPr>
                              <w:tblGrid>
                                <w:gridCol w:w="3370"/>
                              </w:tblGrid>
                              <w:tr w:rsidR="002C0739" w:rsidTr="002C0739">
                                <w:trPr>
                                  <w:tblHeader/>
                                </w:trPr>
                                <w:tc>
                                  <w:tcPr>
                                    <w:tcW w:w="1959" w:type="dxa"/>
                                  </w:tcPr>
                                  <w:sdt>
                                    <w:sdtPr>
                                      <w:alias w:val="Your Name"/>
                                      <w:tag w:val="Your Name"/>
                                      <w:id w:val="1777370408"/>
                                      <w:placeholder>
                                        <w:docPart w:val="45588D2AB922460D9C438E19A0A077EB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 w:multiLine="1"/>
                                    </w:sdtPr>
                                    <w:sdtEndPr/>
                                    <w:sdtContent>
                                      <w:p w:rsidR="002C0739" w:rsidRPr="00187B92" w:rsidRDefault="00D05010" w:rsidP="00187B92">
                                        <w:pPr>
                                          <w:pStyle w:val="Title"/>
                                        </w:pPr>
                                        <w:r>
                                          <w:t>iSRAEL DELGADO</w:t>
                                        </w:r>
                                      </w:p>
                                    </w:sdtContent>
                                  </w:sdt>
                                  <w:p w:rsidR="002C0739" w:rsidRPr="00970D57" w:rsidRDefault="003560CC" w:rsidP="00970D57">
                                    <w:pPr>
                                      <w:pStyle w:val="Subtitle"/>
                                    </w:pPr>
                                    <w:sdt>
                                      <w:sdtPr>
                                        <w:alias w:val="Position Title"/>
                                        <w:tag w:val=""/>
                                        <w:id w:val="839120990"/>
                                        <w:placeholder>
                                          <w:docPart w:val="8A51590DEF4B40CDBAC83C23E327F4EF"/>
                                        </w:placeholder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r w:rsidR="002C0739">
                                          <w:t>Position Title</w:t>
                                        </w:r>
                                      </w:sdtContent>
                                    </w:sdt>
                                  </w:p>
                                </w:tc>
                              </w:tr>
                            </w:tbl>
                            <w:p w:rsidR="009F0771" w:rsidRDefault="003560CC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A7FBB06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alt="Sidebar text box" style="position:absolute;left:0;text-align:left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absolute;mso-position-vertical-relative:margin;mso-width-percent:0;mso-height-percent:0;mso-left-percent:88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" filled="f" stroked="f">
                  <v:textbox inset="0,0,0,0">
                    <w:txbxContent>
                      <w:tbl>
                        <w:tblPr>
                          <w:tblStyle w:val="TableGrid"/>
                          <w:tblW w:w="5000" w:type="pct"/>
                          <w:tblBorders>
                            <w:top w:val="single" w:sz="18" w:space="0" w:color="864A04" w:themeColor="accent1" w:themeShade="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Layout table"/>
                        </w:tblPr>
                        <w:tblGrid>
                          <w:gridCol w:w="3370"/>
                        </w:tblGrid>
                        <w:tr w:rsidR="002C0739" w:rsidTr="002C0739">
                          <w:trPr>
                            <w:tblHeader/>
                          </w:trPr>
                          <w:tc>
                            <w:tcPr>
                              <w:tcW w:w="1959" w:type="dxa"/>
                            </w:tcPr>
                            <w:sdt>
                              <w:sdtPr>
                                <w:alias w:val="Your Name"/>
                                <w:tag w:val="Your Name"/>
                                <w:id w:val="1777370408"/>
                                <w:placeholder>
                                  <w:docPart w:val="45588D2AB922460D9C438E19A0A077EB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:rsidR="002C0739" w:rsidRPr="00187B92" w:rsidRDefault="00D05010" w:rsidP="00187B92">
                                  <w:pPr>
                                    <w:pStyle w:val="Title"/>
                                  </w:pPr>
                                  <w:r>
                                    <w:t>iSRAEL DELGADO</w:t>
                                  </w:r>
                                </w:p>
                              </w:sdtContent>
                            </w:sdt>
                            <w:p w:rsidR="002C0739" w:rsidRPr="00970D57" w:rsidRDefault="003560CC" w:rsidP="00970D57">
                              <w:pPr>
                                <w:pStyle w:val="Subtitle"/>
                              </w:pPr>
                              <w:sdt>
                                <w:sdtPr>
                                  <w:alias w:val="Position Title"/>
                                  <w:tag w:val=""/>
                                  <w:id w:val="839120990"/>
                                  <w:placeholder>
                                    <w:docPart w:val="8A51590DEF4B40CDBAC83C23E327F4EF"/>
                                  </w:placeholder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r w:rsidR="002C0739">
                                    <w:t>Position Title</w:t>
                                  </w:r>
                                </w:sdtContent>
                              </w:sdt>
                            </w:p>
                          </w:tc>
                        </w:tr>
                      </w:tbl>
                      <w:p w:rsidR="009F0771" w:rsidRDefault="003560CC"/>
                    </w:txbxContent>
                  </v:textbox>
                  <w10:wrap type="square" anchorx="page" anchory="margin"/>
                  <w10:anchorlock/>
                </v:shape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10"/>
    <w:rsid w:val="00057084"/>
    <w:rsid w:val="0008142D"/>
    <w:rsid w:val="00157B6F"/>
    <w:rsid w:val="00187B92"/>
    <w:rsid w:val="00293B83"/>
    <w:rsid w:val="002C0739"/>
    <w:rsid w:val="003560CC"/>
    <w:rsid w:val="0039505A"/>
    <w:rsid w:val="00486E5D"/>
    <w:rsid w:val="00581FC8"/>
    <w:rsid w:val="006A3CE7"/>
    <w:rsid w:val="006B6D95"/>
    <w:rsid w:val="008C33FB"/>
    <w:rsid w:val="00D05010"/>
    <w:rsid w:val="00D70063"/>
    <w:rsid w:val="00FD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414D0"/>
  <w15:chartTrackingRefBased/>
  <w15:docId w15:val="{31AC659C-28D2-466A-A9EB-5DDFAFE5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8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B6F"/>
  </w:style>
  <w:style w:type="paragraph" w:styleId="Heading1">
    <w:name w:val="heading 1"/>
    <w:basedOn w:val="Normal"/>
    <w:next w:val="Normal"/>
    <w:link w:val="Heading1Char"/>
    <w:uiPriority w:val="9"/>
    <w:qFormat/>
    <w:rsid w:val="008C33FB"/>
    <w:pPr>
      <w:keepNext/>
      <w:keepLines/>
      <w:pBdr>
        <w:top w:val="single" w:sz="4" w:space="6" w:color="864A04" w:themeColor="accent1" w:themeShade="80"/>
      </w:pBdr>
      <w:spacing w:before="120"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8C33FB"/>
    <w:pPr>
      <w:keepNext/>
      <w:keepLines/>
      <w:spacing w:before="480" w:after="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paragraph" w:styleId="Heading3">
    <w:name w:val="heading 3"/>
    <w:basedOn w:val="Normal"/>
    <w:next w:val="Heading4"/>
    <w:link w:val="Heading3Char"/>
    <w:uiPriority w:val="9"/>
    <w:unhideWhenUsed/>
    <w:qFormat/>
    <w:rsid w:val="00187B92"/>
    <w:pPr>
      <w:keepNext/>
      <w:keepLines/>
      <w:spacing w:after="0" w:line="240" w:lineRule="auto"/>
      <w:contextualSpacing/>
      <w:outlineLvl w:val="2"/>
    </w:pPr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paragraph" w:styleId="Heading4">
    <w:name w:val="heading 4"/>
    <w:basedOn w:val="Normal"/>
    <w:next w:val="Heading5"/>
    <w:link w:val="Heading4Char"/>
    <w:uiPriority w:val="9"/>
    <w:unhideWhenUsed/>
    <w:qFormat/>
    <w:rsid w:val="008C33FB"/>
    <w:pPr>
      <w:keepNext/>
      <w:keepLines/>
      <w:spacing w:before="120" w:after="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B92"/>
    <w:pPr>
      <w:keepNext/>
      <w:keepLines/>
      <w:spacing w:after="0" w:line="240" w:lineRule="auto"/>
      <w:outlineLvl w:val="4"/>
    </w:pPr>
    <w:rPr>
      <w:rFonts w:eastAsiaTheme="minorEastAsia" w:cstheme="majorBidi"/>
      <w:caps/>
      <w:sz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7B92"/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C33FB"/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7B92"/>
    <w:rPr>
      <w:rFonts w:eastAsiaTheme="minorEastAsia" w:cstheme="majorBidi"/>
      <w:caps/>
      <w:sz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87B92"/>
    <w:pPr>
      <w:spacing w:after="0" w:line="240" w:lineRule="auto"/>
      <w:ind w:left="-3787"/>
    </w:pPr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7B92"/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table" w:styleId="TableGrid">
    <w:name w:val="Table Grid"/>
    <w:basedOn w:val="TableNormal"/>
    <w:uiPriority w:val="39"/>
    <w:rsid w:val="00D70063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rmal"/>
    <w:uiPriority w:val="10"/>
    <w:qFormat/>
    <w:rsid w:val="00187B92"/>
    <w:pPr>
      <w:spacing w:after="120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D70063"/>
    <w:rPr>
      <w:b/>
      <w:bCs/>
    </w:rPr>
  </w:style>
  <w:style w:type="paragraph" w:styleId="Title">
    <w:name w:val="Title"/>
    <w:basedOn w:val="Normal"/>
    <w:link w:val="TitleChar"/>
    <w:uiPriority w:val="1"/>
    <w:qFormat/>
    <w:rsid w:val="00D70063"/>
    <w:pPr>
      <w:spacing w:before="60" w:after="0" w:line="240" w:lineRule="auto"/>
      <w:contextualSpacing/>
    </w:pPr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70063"/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paragraph" w:customStyle="1" w:styleId="Photo">
    <w:name w:val="Photo"/>
    <w:basedOn w:val="Normal"/>
    <w:qFormat/>
    <w:rsid w:val="00187B92"/>
    <w:pPr>
      <w:pBdr>
        <w:top w:val="single" w:sz="18" w:space="2" w:color="864A04" w:themeColor="accent1" w:themeShade="80"/>
        <w:bottom w:val="single" w:sz="18" w:space="2" w:color="864A04" w:themeColor="accent1" w:themeShade="80"/>
      </w:pBdr>
      <w:spacing w:after="0" w:line="240" w:lineRule="auto"/>
      <w:jc w:val="center"/>
    </w:pPr>
    <w:rPr>
      <w:rFonts w:eastAsiaTheme="minorEastAsia"/>
      <w:lang w:eastAsia="ja-JP"/>
    </w:rPr>
  </w:style>
  <w:style w:type="paragraph" w:styleId="Subtitle">
    <w:name w:val="Subtitle"/>
    <w:basedOn w:val="Normal"/>
    <w:link w:val="SubtitleChar"/>
    <w:uiPriority w:val="2"/>
    <w:qFormat/>
    <w:rsid w:val="008C33FB"/>
    <w:pPr>
      <w:numPr>
        <w:ilvl w:val="1"/>
      </w:numPr>
      <w:spacing w:after="640" w:line="240" w:lineRule="auto"/>
      <w:contextualSpacing/>
    </w:pPr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C33FB"/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87B92"/>
    <w:pPr>
      <w:spacing w:after="0" w:line="240" w:lineRule="auto"/>
    </w:pPr>
    <w:rPr>
      <w:rFonts w:eastAsiaTheme="minorEastAsia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7B92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7B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Resume%20(Professi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A60D57B611B48FBBC8BD0033FA22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E54E7-43FB-4167-9E3C-10A7980BA472}"/>
      </w:docPartPr>
      <w:docPartBody>
        <w:p w:rsidR="00000000" w:rsidRDefault="003112CC">
          <w:pPr>
            <w:pStyle w:val="7A60D57B611B48FBBC8BD0033FA22384"/>
          </w:pPr>
          <w:r>
            <w:t>Education</w:t>
          </w:r>
        </w:p>
      </w:docPartBody>
    </w:docPart>
    <w:docPart>
      <w:docPartPr>
        <w:name w:val="5109A008C5DA43CD8D07FB79DA101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FB683-990E-4928-AA70-26A2CC867265}"/>
      </w:docPartPr>
      <w:docPartBody>
        <w:p w:rsidR="00000000" w:rsidRDefault="003112CC">
          <w:pPr>
            <w:pStyle w:val="5109A008C5DA43CD8D07FB79DA101EC4"/>
          </w:pPr>
          <w:r>
            <w:t>COMMUNICATION</w:t>
          </w:r>
        </w:p>
      </w:docPartBody>
    </w:docPart>
    <w:docPart>
      <w:docPartPr>
        <w:name w:val="BD29F2508678423584897E1E9303A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0834B-AE90-40B8-8076-83432FBE1D75}"/>
      </w:docPartPr>
      <w:docPartBody>
        <w:p w:rsidR="00000000" w:rsidRDefault="003112CC">
          <w:pPr>
            <w:pStyle w:val="BD29F2508678423584897E1E9303AE74"/>
          </w:pPr>
          <w:r>
            <w:t>REFERENCES</w:t>
          </w:r>
        </w:p>
      </w:docPartBody>
    </w:docPart>
    <w:docPart>
      <w:docPartPr>
        <w:name w:val="1FDF3076D5434EB2A80C3DAE81408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3ED1E-F4AC-42CB-B295-E5265BCF7932}"/>
      </w:docPartPr>
      <w:docPartBody>
        <w:p w:rsidR="00000000" w:rsidRDefault="003112CC">
          <w:pPr>
            <w:pStyle w:val="1FDF3076D5434EB2A80C3DAE81408714"/>
          </w:pPr>
          <w:r>
            <w:rPr>
              <w:rStyle w:val="PlaceholderText"/>
            </w:rPr>
            <w:t>Your Name</w:t>
          </w:r>
        </w:p>
      </w:docPartBody>
    </w:docPart>
    <w:docPart>
      <w:docPartPr>
        <w:name w:val="4266CAC6F9D041EEAA210FDB6E58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9D5D1-557C-4B55-ACAF-479F9098248F}"/>
      </w:docPartPr>
      <w:docPartBody>
        <w:p w:rsidR="00000000" w:rsidRDefault="003112CC">
          <w:pPr>
            <w:pStyle w:val="4266CAC6F9D041EEAA210FDB6E58CA4C"/>
          </w:pPr>
          <w:r>
            <w:t>Position Title</w:t>
          </w:r>
        </w:p>
      </w:docPartBody>
    </w:docPart>
    <w:docPart>
      <w:docPartPr>
        <w:name w:val="DD32898AA8ED44899DC8559C00814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09E40-319B-4D56-B6A2-CB9509EC40C2}"/>
      </w:docPartPr>
      <w:docPartBody>
        <w:p w:rsidR="00000000" w:rsidRDefault="003112CC">
          <w:pPr>
            <w:pStyle w:val="DD32898AA8ED44899DC8559C00814DC9"/>
          </w:pPr>
          <w:r>
            <w:t>Skills &amp; Abilities</w:t>
          </w:r>
        </w:p>
      </w:docPartBody>
    </w:docPart>
    <w:docPart>
      <w:docPartPr>
        <w:name w:val="3BA3AE75CE99453689ADDC0BC45DB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933AA-FA02-4C43-98D0-93AE3FD1EA38}"/>
      </w:docPartPr>
      <w:docPartBody>
        <w:p w:rsidR="00000000" w:rsidRDefault="003112CC">
          <w:pPr>
            <w:pStyle w:val="3BA3AE75CE99453689ADDC0BC45DB752"/>
          </w:pPr>
          <w:r>
            <w:t>Vitals</w:t>
          </w:r>
        </w:p>
      </w:docPartBody>
    </w:docPart>
    <w:docPart>
      <w:docPartPr>
        <w:name w:val="45588D2AB922460D9C438E19A0A07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7087B-5D16-4F22-8DB8-CD2125533E7B}"/>
      </w:docPartPr>
      <w:docPartBody>
        <w:p w:rsidR="00000000" w:rsidRDefault="003112CC">
          <w:pPr>
            <w:pStyle w:val="45588D2AB922460D9C438E19A0A077EB"/>
          </w:pPr>
          <w:r>
            <w:t>Your Name</w:t>
          </w:r>
        </w:p>
      </w:docPartBody>
    </w:docPart>
    <w:docPart>
      <w:docPartPr>
        <w:name w:val="8A51590DEF4B40CDBAC83C23E327F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B3B2D-F9C2-4EBB-91EF-1886AD45A040}"/>
      </w:docPartPr>
      <w:docPartBody>
        <w:p w:rsidR="00000000" w:rsidRDefault="003112CC">
          <w:pPr>
            <w:pStyle w:val="8A51590DEF4B40CDBAC83C23E327F4EF"/>
          </w:pPr>
          <w:r>
            <w:t>Position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2CC"/>
    <w:rsid w:val="0031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44D84EA5574BC897A0BBCE53F03221">
    <w:name w:val="B844D84EA5574BC897A0BBCE53F03221"/>
  </w:style>
  <w:style w:type="paragraph" w:customStyle="1" w:styleId="AD662BD338054F36892B7417DEB84A6A">
    <w:name w:val="AD662BD338054F36892B7417DEB84A6A"/>
  </w:style>
  <w:style w:type="paragraph" w:customStyle="1" w:styleId="F24DA23F7FEC40E48D4B91ED6F43E8C7">
    <w:name w:val="F24DA23F7FEC40E48D4B91ED6F43E8C7"/>
  </w:style>
  <w:style w:type="paragraph" w:customStyle="1" w:styleId="19D27723291A4002853A8A382D694356">
    <w:name w:val="19D27723291A4002853A8A382D694356"/>
  </w:style>
  <w:style w:type="paragraph" w:customStyle="1" w:styleId="00CAB0B91B5C41238B0C3140B7196580">
    <w:name w:val="00CAB0B91B5C41238B0C3140B7196580"/>
  </w:style>
  <w:style w:type="paragraph" w:customStyle="1" w:styleId="B47D5FE85CF840D4814D4CE1D43172FC">
    <w:name w:val="B47D5FE85CF840D4814D4CE1D43172FC"/>
  </w:style>
  <w:style w:type="paragraph" w:customStyle="1" w:styleId="9478B4E799194C408DA140FC44EC646E">
    <w:name w:val="9478B4E799194C408DA140FC44EC646E"/>
  </w:style>
  <w:style w:type="paragraph" w:customStyle="1" w:styleId="7A60D57B611B48FBBC8BD0033FA22384">
    <w:name w:val="7A60D57B611B48FBBC8BD0033FA22384"/>
  </w:style>
  <w:style w:type="paragraph" w:customStyle="1" w:styleId="644C949EAEAB4988B67EF9A2DBCCD1F3">
    <w:name w:val="644C949EAEAB4988B67EF9A2DBCCD1F3"/>
  </w:style>
  <w:style w:type="paragraph" w:customStyle="1" w:styleId="C80D857EF4F84072AFB36EF4EB490928">
    <w:name w:val="C80D857EF4F84072AFB36EF4EB490928"/>
  </w:style>
  <w:style w:type="paragraph" w:customStyle="1" w:styleId="5109A008C5DA43CD8D07FB79DA101EC4">
    <w:name w:val="5109A008C5DA43CD8D07FB79DA101EC4"/>
  </w:style>
  <w:style w:type="paragraph" w:customStyle="1" w:styleId="5BCEA58E2AED426492ABFBBE4D04108D">
    <w:name w:val="5BCEA58E2AED426492ABFBBE4D04108D"/>
  </w:style>
  <w:style w:type="paragraph" w:customStyle="1" w:styleId="0ED85ABF80134C2B8180E67FCDBA7DFB">
    <w:name w:val="0ED85ABF80134C2B8180E67FCDBA7DFB"/>
  </w:style>
  <w:style w:type="paragraph" w:customStyle="1" w:styleId="211E2EEC01C64665B16EF827460ADE92">
    <w:name w:val="211E2EEC01C64665B16EF827460ADE92"/>
  </w:style>
  <w:style w:type="paragraph" w:customStyle="1" w:styleId="BD29F2508678423584897E1E9303AE74">
    <w:name w:val="BD29F2508678423584897E1E9303AE74"/>
  </w:style>
  <w:style w:type="paragraph" w:customStyle="1" w:styleId="6039F34344604AF29C8CB9979E2E5DD5">
    <w:name w:val="6039F34344604AF29C8CB9979E2E5DD5"/>
  </w:style>
  <w:style w:type="paragraph" w:customStyle="1" w:styleId="280480D6ADB84245A1E673AFD76310F0">
    <w:name w:val="280480D6ADB84245A1E673AFD76310F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FDF3076D5434EB2A80C3DAE81408714">
    <w:name w:val="1FDF3076D5434EB2A80C3DAE81408714"/>
  </w:style>
  <w:style w:type="paragraph" w:customStyle="1" w:styleId="4266CAC6F9D041EEAA210FDB6E58CA4C">
    <w:name w:val="4266CAC6F9D041EEAA210FDB6E58CA4C"/>
  </w:style>
  <w:style w:type="paragraph" w:customStyle="1" w:styleId="078A5AF50EF24A989B4215FFBFE3495E">
    <w:name w:val="078A5AF50EF24A989B4215FFBFE3495E"/>
  </w:style>
  <w:style w:type="paragraph" w:customStyle="1" w:styleId="62068B792AA84A5CB2B4D1AC30129CE4">
    <w:name w:val="62068B792AA84A5CB2B4D1AC30129CE4"/>
  </w:style>
  <w:style w:type="paragraph" w:customStyle="1" w:styleId="DD32898AA8ED44899DC8559C00814DC9">
    <w:name w:val="DD32898AA8ED44899DC8559C00814DC9"/>
  </w:style>
  <w:style w:type="paragraph" w:customStyle="1" w:styleId="9754F157C3EA40F09A483EC96A325D7A">
    <w:name w:val="9754F157C3EA40F09A483EC96A325D7A"/>
  </w:style>
  <w:style w:type="paragraph" w:customStyle="1" w:styleId="3BA3AE75CE99453689ADDC0BC45DB752">
    <w:name w:val="3BA3AE75CE99453689ADDC0BC45DB752"/>
  </w:style>
  <w:style w:type="paragraph" w:customStyle="1" w:styleId="8BE1653BBB7744F898FCDE0BE296BF0C">
    <w:name w:val="8BE1653BBB7744F898FCDE0BE296BF0C"/>
  </w:style>
  <w:style w:type="paragraph" w:customStyle="1" w:styleId="6BB6A551E9674610968FFA333C32DBDC">
    <w:name w:val="6BB6A551E9674610968FFA333C32DBDC"/>
  </w:style>
  <w:style w:type="paragraph" w:customStyle="1" w:styleId="1C3CBB83A0C741B49A9F5C3526C97ECB">
    <w:name w:val="1C3CBB83A0C741B49A9F5C3526C97ECB"/>
  </w:style>
  <w:style w:type="paragraph" w:customStyle="1" w:styleId="45588D2AB922460D9C438E19A0A077EB">
    <w:name w:val="45588D2AB922460D9C438E19A0A077EB"/>
  </w:style>
  <w:style w:type="paragraph" w:customStyle="1" w:styleId="8A51590DEF4B40CDBAC83C23E327F4EF">
    <w:name w:val="8A51590DEF4B40CDBAC83C23E327F4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Custom 82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F7931E"/>
      </a:accent1>
      <a:accent2>
        <a:srgbClr val="F06648"/>
      </a:accent2>
      <a:accent3>
        <a:srgbClr val="B27DC9"/>
      </a:accent3>
      <a:accent4>
        <a:srgbClr val="81A0E6"/>
      </a:accent4>
      <a:accent5>
        <a:srgbClr val="60C7C3"/>
      </a:accent5>
      <a:accent6>
        <a:srgbClr val="7ACC7B"/>
      </a:accent6>
      <a:hlink>
        <a:srgbClr val="0563C1"/>
      </a:hlink>
      <a:folHlink>
        <a:srgbClr val="954F72"/>
      </a:folHlink>
    </a:clrScheme>
    <a:fontScheme name="Custom 97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Resume (Professional)</Template>
  <TotalTime>15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DELGADO</dc:creator>
  <cp:keywords/>
  <dc:description/>
  <cp:lastModifiedBy>User</cp:lastModifiedBy>
  <cp:revision>5</cp:revision>
  <dcterms:created xsi:type="dcterms:W3CDTF">2017-03-13T11:28:00Z</dcterms:created>
  <dcterms:modified xsi:type="dcterms:W3CDTF">2017-03-13T11:43:00Z</dcterms:modified>
</cp:coreProperties>
</file>